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800" w:rsidRDefault="00536F85">
      <w:bookmarkStart w:id="0" w:name="_GoBack"/>
      <w:bookmarkEnd w:id="0"/>
      <w:r w:rsidRPr="00536F85">
        <w:rPr>
          <w:noProof/>
          <w:lang w:eastAsia="en-GB"/>
        </w:rPr>
        <w:drawing>
          <wp:inline distT="0" distB="0" distL="0" distR="0" wp14:anchorId="362E046D" wp14:editId="49C3C5FA">
            <wp:extent cx="6200775" cy="86766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08960" cy="868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68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F85"/>
    <w:rsid w:val="00536F85"/>
    <w:rsid w:val="008E6800"/>
    <w:rsid w:val="00A4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8C4DDB-F0D0-4DB8-A4C0-CCCA87C97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4B6341E0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Brunswick House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Rose</dc:creator>
  <cp:keywords/>
  <dc:description/>
  <cp:lastModifiedBy>Rachel Rose</cp:lastModifiedBy>
  <cp:revision>2</cp:revision>
  <dcterms:created xsi:type="dcterms:W3CDTF">2026-04-22T11:14:00Z</dcterms:created>
  <dcterms:modified xsi:type="dcterms:W3CDTF">2026-04-22T11:14:00Z</dcterms:modified>
</cp:coreProperties>
</file>